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C9E" w:rsidRPr="00884123" w:rsidRDefault="00164C9E" w:rsidP="00021619">
      <w:pPr>
        <w:pStyle w:val="HTMLBody"/>
        <w:rPr>
          <w:rStyle w:val="four"/>
          <w:rFonts w:ascii="Times New Roman" w:hAnsi="Times New Roman"/>
          <w:sz w:val="24"/>
          <w:szCs w:val="24"/>
          <w:u w:val="single"/>
        </w:rPr>
      </w:pPr>
      <w:r>
        <w:rPr>
          <w:rStyle w:val="four"/>
          <w:rFonts w:ascii="Times New Roman" w:hAnsi="Times New Roman"/>
          <w:sz w:val="24"/>
          <w:szCs w:val="24"/>
          <w:u w:val="single"/>
        </w:rPr>
        <w:t xml:space="preserve">Men’s and Women’s Basketball </w:t>
      </w:r>
      <w:r w:rsidRPr="00884123">
        <w:rPr>
          <w:rStyle w:val="four"/>
          <w:rFonts w:ascii="Times New Roman" w:hAnsi="Times New Roman"/>
          <w:sz w:val="24"/>
          <w:szCs w:val="24"/>
          <w:u w:val="single"/>
        </w:rPr>
        <w:t xml:space="preserve">MASCAC Scouting and </w:t>
      </w:r>
      <w:r>
        <w:rPr>
          <w:rStyle w:val="four"/>
          <w:rFonts w:ascii="Times New Roman" w:hAnsi="Times New Roman"/>
          <w:sz w:val="24"/>
          <w:szCs w:val="24"/>
          <w:u w:val="single"/>
        </w:rPr>
        <w:t>DVD</w:t>
      </w:r>
      <w:r w:rsidRPr="00884123">
        <w:rPr>
          <w:rStyle w:val="four"/>
          <w:rFonts w:ascii="Times New Roman" w:hAnsi="Times New Roman"/>
          <w:sz w:val="24"/>
          <w:szCs w:val="24"/>
          <w:u w:val="single"/>
        </w:rPr>
        <w:t xml:space="preserve"> Exchange Policy</w:t>
      </w:r>
    </w:p>
    <w:p w:rsidR="00164C9E" w:rsidRDefault="00164C9E" w:rsidP="00884123">
      <w:pPr>
        <w:pStyle w:val="HTMLBody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84123">
        <w:rPr>
          <w:rStyle w:val="four"/>
          <w:rFonts w:ascii="Times New Roman" w:hAnsi="Times New Roman"/>
          <w:sz w:val="24"/>
          <w:szCs w:val="24"/>
        </w:rPr>
        <w:t xml:space="preserve">There shall be no exchange of </w:t>
      </w:r>
      <w:r>
        <w:rPr>
          <w:rStyle w:val="four"/>
          <w:rFonts w:ascii="Times New Roman" w:hAnsi="Times New Roman"/>
          <w:sz w:val="24"/>
          <w:szCs w:val="24"/>
        </w:rPr>
        <w:t>DVD (video)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 or information outside the Conference on </w:t>
      </w:r>
      <w:r w:rsidRPr="00884123">
        <w:rPr>
          <w:rFonts w:ascii="Times New Roman" w:hAnsi="Times New Roman"/>
          <w:sz w:val="24"/>
          <w:szCs w:val="24"/>
        </w:rPr>
        <w:br/>
      </w:r>
      <w:r>
        <w:rPr>
          <w:rStyle w:val="four"/>
          <w:rFonts w:ascii="Times New Roman" w:hAnsi="Times New Roman"/>
          <w:sz w:val="24"/>
          <w:szCs w:val="24"/>
        </w:rPr>
        <w:t>MASCAC T</w:t>
      </w:r>
      <w:r w:rsidRPr="00884123">
        <w:rPr>
          <w:rStyle w:val="four"/>
          <w:rFonts w:ascii="Times New Roman" w:hAnsi="Times New Roman"/>
          <w:sz w:val="24"/>
          <w:szCs w:val="24"/>
        </w:rPr>
        <w:t>eams.</w:t>
      </w:r>
    </w:p>
    <w:p w:rsidR="00164C9E" w:rsidRDefault="00164C9E" w:rsidP="00FD7CF1">
      <w:pPr>
        <w:pStyle w:val="HTMLBody"/>
        <w:numPr>
          <w:ilvl w:val="0"/>
          <w:numId w:val="3"/>
        </w:numPr>
        <w:rPr>
          <w:rStyle w:val="four"/>
          <w:rFonts w:ascii="Times New Roman" w:hAnsi="Times New Roman"/>
          <w:sz w:val="24"/>
          <w:szCs w:val="24"/>
        </w:rPr>
      </w:pPr>
      <w:r w:rsidRPr="00884123">
        <w:rPr>
          <w:rStyle w:val="four"/>
          <w:rFonts w:ascii="Times New Roman" w:hAnsi="Times New Roman"/>
          <w:sz w:val="24"/>
          <w:szCs w:val="24"/>
        </w:rPr>
        <w:t>Each team may request (within Conference) any 2 DVD’s of a MASCAC opponent throughout the season</w:t>
      </w:r>
      <w:r>
        <w:rPr>
          <w:rStyle w:val="four"/>
          <w:rFonts w:ascii="Times New Roman" w:hAnsi="Times New Roman"/>
          <w:sz w:val="24"/>
          <w:szCs w:val="24"/>
        </w:rPr>
        <w:t>.</w:t>
      </w:r>
    </w:p>
    <w:p w:rsidR="00164C9E" w:rsidRDefault="00164C9E" w:rsidP="00FD7CF1">
      <w:pPr>
        <w:pStyle w:val="HTMLBody"/>
        <w:numPr>
          <w:ilvl w:val="1"/>
          <w:numId w:val="3"/>
        </w:numPr>
        <w:tabs>
          <w:tab w:val="clear" w:pos="1440"/>
          <w:tab w:val="num" w:pos="1080"/>
        </w:tabs>
        <w:ind w:left="1080"/>
        <w:rPr>
          <w:rStyle w:val="four"/>
          <w:rFonts w:ascii="Times New Roman" w:hAnsi="Times New Roman"/>
          <w:sz w:val="24"/>
          <w:szCs w:val="24"/>
        </w:rPr>
      </w:pPr>
      <w:r>
        <w:rPr>
          <w:rStyle w:val="four"/>
          <w:rFonts w:ascii="Times New Roman" w:hAnsi="Times New Roman"/>
          <w:sz w:val="24"/>
          <w:szCs w:val="24"/>
        </w:rPr>
        <w:t xml:space="preserve"> 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Requests for a </w:t>
      </w:r>
      <w:r w:rsidRPr="00884123">
        <w:rPr>
          <w:rStyle w:val="four"/>
          <w:rFonts w:ascii="Times New Roman" w:hAnsi="Times New Roman"/>
          <w:b/>
          <w:sz w:val="24"/>
          <w:szCs w:val="24"/>
          <w:u w:val="single"/>
        </w:rPr>
        <w:t>DVD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 must be made in writing at least three weeks prior to the date that the </w:t>
      </w:r>
      <w:r>
        <w:rPr>
          <w:rStyle w:val="four"/>
          <w:rFonts w:ascii="Times New Roman" w:hAnsi="Times New Roman"/>
          <w:sz w:val="24"/>
          <w:szCs w:val="24"/>
        </w:rPr>
        <w:t>DVD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 is needed.  A copy of the request must go to the </w:t>
      </w:r>
      <w:r>
        <w:rPr>
          <w:rStyle w:val="four"/>
          <w:rFonts w:ascii="Times New Roman" w:hAnsi="Times New Roman"/>
          <w:sz w:val="24"/>
          <w:szCs w:val="24"/>
        </w:rPr>
        <w:t>College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's </w:t>
      </w:r>
      <w:r>
        <w:rPr>
          <w:rStyle w:val="four"/>
          <w:rFonts w:ascii="Times New Roman" w:hAnsi="Times New Roman"/>
          <w:sz w:val="24"/>
          <w:szCs w:val="24"/>
        </w:rPr>
        <w:t>Director of A</w:t>
      </w:r>
      <w:r w:rsidRPr="00884123">
        <w:rPr>
          <w:rStyle w:val="four"/>
          <w:rFonts w:ascii="Times New Roman" w:hAnsi="Times New Roman"/>
          <w:sz w:val="24"/>
          <w:szCs w:val="24"/>
        </w:rPr>
        <w:t>thletics as well.</w:t>
      </w:r>
    </w:p>
    <w:p w:rsidR="00164C9E" w:rsidRDefault="00164C9E" w:rsidP="00FD7CF1">
      <w:pPr>
        <w:pStyle w:val="HTMLBody"/>
        <w:numPr>
          <w:ilvl w:val="1"/>
          <w:numId w:val="3"/>
        </w:numPr>
        <w:tabs>
          <w:tab w:val="clear" w:pos="1440"/>
          <w:tab w:val="num" w:pos="1080"/>
        </w:tabs>
        <w:ind w:left="1080"/>
        <w:rPr>
          <w:rFonts w:ascii="Times New Roman" w:hAnsi="Times New Roman"/>
          <w:sz w:val="24"/>
          <w:szCs w:val="24"/>
        </w:rPr>
      </w:pPr>
      <w:r w:rsidRPr="00884123">
        <w:rPr>
          <w:rFonts w:ascii="Times New Roman" w:hAnsi="Times New Roman"/>
          <w:sz w:val="24"/>
          <w:szCs w:val="24"/>
        </w:rPr>
        <w:t>No scrimmages or exhibitions can be requested</w:t>
      </w:r>
      <w:r>
        <w:rPr>
          <w:rFonts w:ascii="Times New Roman" w:hAnsi="Times New Roman"/>
          <w:sz w:val="24"/>
          <w:szCs w:val="24"/>
        </w:rPr>
        <w:t>.</w:t>
      </w:r>
    </w:p>
    <w:p w:rsidR="00164C9E" w:rsidRDefault="00164C9E" w:rsidP="00FD7CF1">
      <w:pPr>
        <w:pStyle w:val="HTMLBody"/>
        <w:numPr>
          <w:ilvl w:val="1"/>
          <w:numId w:val="3"/>
        </w:numPr>
        <w:tabs>
          <w:tab w:val="clear" w:pos="1440"/>
          <w:tab w:val="num" w:pos="1080"/>
        </w:tabs>
        <w:ind w:left="1080"/>
        <w:rPr>
          <w:rStyle w:val="four"/>
          <w:rFonts w:ascii="Times New Roman" w:hAnsi="Times New Roman"/>
          <w:sz w:val="24"/>
          <w:szCs w:val="24"/>
        </w:rPr>
      </w:pPr>
      <w:r w:rsidRPr="00884123">
        <w:rPr>
          <w:rFonts w:ascii="Times New Roman" w:hAnsi="Times New Roman"/>
          <w:sz w:val="24"/>
          <w:szCs w:val="24"/>
        </w:rPr>
        <w:t xml:space="preserve">Each </w:t>
      </w:r>
      <w:r>
        <w:rPr>
          <w:rFonts w:ascii="Times New Roman" w:hAnsi="Times New Roman"/>
          <w:sz w:val="24"/>
          <w:szCs w:val="24"/>
        </w:rPr>
        <w:t>College</w:t>
      </w:r>
      <w:r w:rsidRPr="00884123">
        <w:rPr>
          <w:rFonts w:ascii="Times New Roman" w:hAnsi="Times New Roman"/>
          <w:sz w:val="24"/>
          <w:szCs w:val="24"/>
        </w:rPr>
        <w:t xml:space="preserve"> is responsible to mail the requested DVD to the appropriate </w:t>
      </w:r>
      <w:r>
        <w:rPr>
          <w:rFonts w:ascii="Times New Roman" w:hAnsi="Times New Roman"/>
          <w:sz w:val="24"/>
          <w:szCs w:val="24"/>
        </w:rPr>
        <w:t>College</w:t>
      </w:r>
      <w:r w:rsidRPr="00884123">
        <w:rPr>
          <w:rFonts w:ascii="Times New Roman" w:hAnsi="Times New Roman"/>
          <w:sz w:val="24"/>
          <w:szCs w:val="24"/>
        </w:rPr>
        <w:t xml:space="preserve"> within 3 days of the filmed contest (sent by regular mail).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 Should the request require any added costs</w:t>
      </w:r>
      <w:r>
        <w:rPr>
          <w:rStyle w:val="four"/>
          <w:rFonts w:ascii="Times New Roman" w:hAnsi="Times New Roman"/>
          <w:sz w:val="24"/>
          <w:szCs w:val="24"/>
        </w:rPr>
        <w:t>,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 those costs shall be the responsibility of the</w:t>
      </w:r>
      <w:r>
        <w:rPr>
          <w:rStyle w:val="four"/>
          <w:rFonts w:ascii="Times New Roman" w:hAnsi="Times New Roman"/>
          <w:sz w:val="24"/>
          <w:szCs w:val="24"/>
        </w:rPr>
        <w:t xml:space="preserve"> institution making the request </w:t>
      </w:r>
      <w:r w:rsidRPr="00884123">
        <w:rPr>
          <w:rStyle w:val="four"/>
          <w:rFonts w:ascii="Times New Roman" w:hAnsi="Times New Roman"/>
          <w:sz w:val="24"/>
          <w:szCs w:val="24"/>
        </w:rPr>
        <w:t>(</w:t>
      </w:r>
      <w:r>
        <w:rPr>
          <w:rStyle w:val="four"/>
          <w:rFonts w:ascii="Times New Roman" w:hAnsi="Times New Roman"/>
          <w:sz w:val="24"/>
          <w:szCs w:val="24"/>
        </w:rPr>
        <w:t>if requests require overnight mailing expenses, the requesting institution will assume those expenses</w:t>
      </w:r>
      <w:r w:rsidRPr="00884123">
        <w:rPr>
          <w:rStyle w:val="four"/>
          <w:rFonts w:ascii="Times New Roman" w:hAnsi="Times New Roman"/>
          <w:sz w:val="24"/>
          <w:szCs w:val="24"/>
        </w:rPr>
        <w:t>)</w:t>
      </w:r>
      <w:r>
        <w:rPr>
          <w:rStyle w:val="four"/>
          <w:rFonts w:ascii="Times New Roman" w:hAnsi="Times New Roman"/>
          <w:sz w:val="24"/>
          <w:szCs w:val="24"/>
        </w:rPr>
        <w:t>.</w:t>
      </w:r>
    </w:p>
    <w:p w:rsidR="00164C9E" w:rsidRPr="00884123" w:rsidRDefault="00164C9E" w:rsidP="002D5E7E">
      <w:pPr>
        <w:pStyle w:val="HTMLBody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Style w:val="four"/>
          <w:rFonts w:ascii="Times New Roman" w:hAnsi="Times New Roman"/>
          <w:sz w:val="24"/>
          <w:szCs w:val="24"/>
        </w:rPr>
        <w:t xml:space="preserve"> </w:t>
      </w:r>
      <w:r w:rsidRPr="00884123">
        <w:rPr>
          <w:rStyle w:val="four"/>
          <w:rFonts w:ascii="Times New Roman" w:hAnsi="Times New Roman"/>
          <w:sz w:val="24"/>
          <w:szCs w:val="24"/>
        </w:rPr>
        <w:t>Copied DVD</w:t>
      </w:r>
      <w:r>
        <w:rPr>
          <w:rStyle w:val="four"/>
          <w:rFonts w:ascii="Times New Roman" w:hAnsi="Times New Roman"/>
          <w:sz w:val="24"/>
          <w:szCs w:val="24"/>
        </w:rPr>
        <w:t>s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 must be made at standard play speed on a high quality DVD and </w:t>
      </w:r>
      <w:r w:rsidRPr="00884123">
        <w:rPr>
          <w:rFonts w:ascii="Times New Roman" w:hAnsi="Times New Roman"/>
          <w:sz w:val="24"/>
          <w:szCs w:val="24"/>
        </w:rPr>
        <w:br/>
      </w:r>
      <w:r w:rsidRPr="00884123">
        <w:rPr>
          <w:rStyle w:val="four"/>
          <w:rFonts w:ascii="Times New Roman" w:hAnsi="Times New Roman"/>
          <w:sz w:val="24"/>
          <w:szCs w:val="24"/>
        </w:rPr>
        <w:t>include sound.</w:t>
      </w:r>
      <w:r w:rsidRPr="00884123">
        <w:rPr>
          <w:rFonts w:ascii="Times New Roman" w:hAnsi="Times New Roman"/>
          <w:sz w:val="24"/>
          <w:szCs w:val="24"/>
        </w:rPr>
        <w:t xml:space="preserve"> Suggested filming guidelines are: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Use tripod camera and pan entire court</w:t>
      </w:r>
      <w:r>
        <w:rPr>
          <w:sz w:val="24"/>
          <w:szCs w:val="24"/>
        </w:rPr>
        <w:t>.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Use audio at all times</w:t>
      </w:r>
      <w:r>
        <w:rPr>
          <w:sz w:val="24"/>
          <w:szCs w:val="24"/>
        </w:rPr>
        <w:t>.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Start filming with announcer line-ups</w:t>
      </w:r>
      <w:r>
        <w:rPr>
          <w:sz w:val="24"/>
          <w:szCs w:val="24"/>
        </w:rPr>
        <w:t>.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Whenever the ball is put into play from a dead ball situation, pan the entire court including all 10 players</w:t>
      </w:r>
      <w:r>
        <w:rPr>
          <w:sz w:val="24"/>
          <w:szCs w:val="24"/>
        </w:rPr>
        <w:t>.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As play resumes in the half court, pan the half court area including all 10 players</w:t>
      </w:r>
      <w:r>
        <w:rPr>
          <w:sz w:val="24"/>
          <w:szCs w:val="24"/>
        </w:rPr>
        <w:t>.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Film all free throw situations in entirety</w:t>
      </w:r>
      <w:r>
        <w:rPr>
          <w:sz w:val="24"/>
          <w:szCs w:val="24"/>
        </w:rPr>
        <w:t>.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As official calls for play to resume, film all out of bounds/inbounds situations in entirety including all 10 players</w:t>
      </w:r>
      <w:r>
        <w:rPr>
          <w:sz w:val="24"/>
          <w:szCs w:val="24"/>
        </w:rPr>
        <w:t>.</w:t>
      </w:r>
    </w:p>
    <w:p w:rsidR="00164C9E" w:rsidRPr="00884123" w:rsidRDefault="00164C9E" w:rsidP="00FD7CF1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rPr>
          <w:sz w:val="24"/>
          <w:szCs w:val="24"/>
        </w:rPr>
      </w:pPr>
      <w:r w:rsidRPr="00884123">
        <w:rPr>
          <w:sz w:val="24"/>
          <w:szCs w:val="24"/>
        </w:rPr>
        <w:t>Show scoreboard at the start of each half, each timeout and any extended dead ball situation (injury, etc)</w:t>
      </w:r>
      <w:r>
        <w:rPr>
          <w:sz w:val="24"/>
          <w:szCs w:val="24"/>
        </w:rPr>
        <w:t>.</w:t>
      </w:r>
    </w:p>
    <w:p w:rsidR="00164C9E" w:rsidRDefault="00164C9E" w:rsidP="00884123">
      <w:pPr>
        <w:numPr>
          <w:ilvl w:val="0"/>
          <w:numId w:val="3"/>
        </w:numPr>
        <w:rPr>
          <w:rStyle w:val="four"/>
          <w:sz w:val="24"/>
          <w:szCs w:val="24"/>
        </w:rPr>
      </w:pPr>
      <w:r>
        <w:t xml:space="preserve"> </w:t>
      </w:r>
      <w:r w:rsidRPr="00884123">
        <w:rPr>
          <w:rStyle w:val="four"/>
          <w:sz w:val="24"/>
          <w:szCs w:val="24"/>
        </w:rPr>
        <w:t xml:space="preserve">All reasonable means should be employed to meet requests. </w:t>
      </w:r>
      <w:r>
        <w:rPr>
          <w:rStyle w:val="four"/>
          <w:sz w:val="24"/>
          <w:szCs w:val="24"/>
        </w:rPr>
        <w:t xml:space="preserve"> </w:t>
      </w:r>
      <w:r w:rsidRPr="00884123">
        <w:rPr>
          <w:rStyle w:val="four"/>
          <w:sz w:val="24"/>
          <w:szCs w:val="24"/>
        </w:rPr>
        <w:t xml:space="preserve">Problems should </w:t>
      </w:r>
      <w:r w:rsidRPr="00884123">
        <w:br/>
      </w:r>
      <w:r w:rsidRPr="00884123">
        <w:rPr>
          <w:rStyle w:val="four"/>
          <w:sz w:val="24"/>
          <w:szCs w:val="24"/>
        </w:rPr>
        <w:t>be discussed immediately between the involved parties.</w:t>
      </w:r>
    </w:p>
    <w:p w:rsidR="00164C9E" w:rsidRPr="00884123" w:rsidRDefault="00164C9E" w:rsidP="00884123">
      <w:pPr>
        <w:numPr>
          <w:ilvl w:val="0"/>
          <w:numId w:val="3"/>
        </w:numPr>
        <w:rPr>
          <w:rStyle w:val="four"/>
          <w:sz w:val="24"/>
          <w:szCs w:val="24"/>
        </w:rPr>
      </w:pPr>
      <w:r w:rsidRPr="00884123">
        <w:rPr>
          <w:rStyle w:val="four"/>
          <w:sz w:val="24"/>
          <w:szCs w:val="24"/>
        </w:rPr>
        <w:t xml:space="preserve">All </w:t>
      </w:r>
      <w:r>
        <w:rPr>
          <w:rStyle w:val="four"/>
          <w:sz w:val="24"/>
          <w:szCs w:val="24"/>
        </w:rPr>
        <w:t>DVD</w:t>
      </w:r>
      <w:r w:rsidRPr="00884123">
        <w:rPr>
          <w:rStyle w:val="four"/>
          <w:sz w:val="24"/>
          <w:szCs w:val="24"/>
        </w:rPr>
        <w:t xml:space="preserve"> exchange issues must be presented in writing to the </w:t>
      </w:r>
      <w:r>
        <w:rPr>
          <w:rStyle w:val="four"/>
          <w:sz w:val="24"/>
          <w:szCs w:val="24"/>
        </w:rPr>
        <w:t>Commissioner</w:t>
      </w:r>
      <w:r w:rsidRPr="00884123">
        <w:rPr>
          <w:rStyle w:val="four"/>
          <w:sz w:val="24"/>
          <w:szCs w:val="24"/>
        </w:rPr>
        <w:t xml:space="preserve"> within ten days</w:t>
      </w:r>
      <w:r>
        <w:rPr>
          <w:rStyle w:val="four"/>
          <w:sz w:val="24"/>
          <w:szCs w:val="24"/>
        </w:rPr>
        <w:t xml:space="preserve"> of the incident</w:t>
      </w:r>
      <w:r w:rsidRPr="00884123">
        <w:rPr>
          <w:rStyle w:val="four"/>
          <w:sz w:val="24"/>
          <w:szCs w:val="24"/>
        </w:rPr>
        <w:t>.</w:t>
      </w:r>
    </w:p>
    <w:p w:rsidR="00164C9E" w:rsidRPr="00884123" w:rsidRDefault="00164C9E" w:rsidP="00021619">
      <w:pPr>
        <w:pStyle w:val="HTMLBody"/>
        <w:rPr>
          <w:rStyle w:val="four"/>
          <w:rFonts w:ascii="Times New Roman" w:hAnsi="Times New Roman"/>
          <w:sz w:val="24"/>
          <w:szCs w:val="24"/>
        </w:rPr>
      </w:pPr>
    </w:p>
    <w:p w:rsidR="00164C9E" w:rsidRPr="00884123" w:rsidRDefault="00164C9E" w:rsidP="00021619">
      <w:pPr>
        <w:pStyle w:val="HTMLBody"/>
        <w:rPr>
          <w:rStyle w:val="four"/>
          <w:rFonts w:ascii="Times New Roman" w:hAnsi="Times New Roman"/>
          <w:sz w:val="24"/>
          <w:szCs w:val="24"/>
          <w:u w:val="single"/>
        </w:rPr>
      </w:pPr>
      <w:r>
        <w:rPr>
          <w:rStyle w:val="four"/>
          <w:rFonts w:ascii="Times New Roman" w:hAnsi="Times New Roman"/>
          <w:sz w:val="24"/>
          <w:szCs w:val="24"/>
          <w:u w:val="single"/>
        </w:rPr>
        <w:t xml:space="preserve">Men’s and Women’s Basketball </w:t>
      </w:r>
      <w:r w:rsidRPr="00884123">
        <w:rPr>
          <w:rStyle w:val="four"/>
          <w:rFonts w:ascii="Times New Roman" w:hAnsi="Times New Roman"/>
          <w:sz w:val="24"/>
          <w:szCs w:val="24"/>
          <w:u w:val="single"/>
        </w:rPr>
        <w:t>MASCAC Game Recording Policy</w:t>
      </w:r>
    </w:p>
    <w:p w:rsidR="00164C9E" w:rsidRPr="00884123" w:rsidRDefault="00164C9E" w:rsidP="00021619">
      <w:pPr>
        <w:pStyle w:val="HTMLBody"/>
        <w:rPr>
          <w:rStyle w:val="four"/>
          <w:rFonts w:ascii="Times New Roman" w:hAnsi="Times New Roman"/>
          <w:sz w:val="24"/>
          <w:szCs w:val="24"/>
        </w:rPr>
      </w:pPr>
      <w:r w:rsidRPr="00884123">
        <w:rPr>
          <w:rStyle w:val="four"/>
          <w:rFonts w:ascii="Times New Roman" w:hAnsi="Times New Roman"/>
          <w:sz w:val="24"/>
          <w:szCs w:val="24"/>
        </w:rPr>
        <w:t xml:space="preserve">The host institution of a MASCAC contest will provide a complete copy of the game film to the visiting </w:t>
      </w:r>
      <w:r>
        <w:rPr>
          <w:rStyle w:val="four"/>
          <w:rFonts w:ascii="Times New Roman" w:hAnsi="Times New Roman"/>
          <w:sz w:val="24"/>
          <w:szCs w:val="24"/>
        </w:rPr>
        <w:t>College</w:t>
      </w:r>
      <w:r w:rsidRPr="00884123">
        <w:rPr>
          <w:rStyle w:val="four"/>
          <w:rFonts w:ascii="Times New Roman" w:hAnsi="Times New Roman"/>
          <w:sz w:val="24"/>
          <w:szCs w:val="24"/>
        </w:rPr>
        <w:t xml:space="preserve"> upon completion of the contest.  Filming of the contest will follow the guidelines set forth section three of the </w:t>
      </w:r>
      <w:r>
        <w:rPr>
          <w:rStyle w:val="four"/>
          <w:rFonts w:ascii="Times New Roman" w:hAnsi="Times New Roman"/>
          <w:sz w:val="24"/>
          <w:szCs w:val="24"/>
        </w:rPr>
        <w:t>MASCAC Scouting and DVD Exchange P</w:t>
      </w:r>
      <w:r w:rsidRPr="00884123">
        <w:rPr>
          <w:rStyle w:val="four"/>
          <w:rFonts w:ascii="Times New Roman" w:hAnsi="Times New Roman"/>
          <w:sz w:val="24"/>
          <w:szCs w:val="24"/>
        </w:rPr>
        <w:t>olicy.</w:t>
      </w:r>
      <w:r w:rsidRPr="00884123">
        <w:rPr>
          <w:rFonts w:ascii="Times New Roman" w:hAnsi="Times New Roman"/>
          <w:sz w:val="24"/>
          <w:szCs w:val="24"/>
        </w:rPr>
        <w:br/>
      </w:r>
      <w:r w:rsidRPr="00884123">
        <w:rPr>
          <w:rStyle w:val="four"/>
          <w:rFonts w:ascii="Times New Roman" w:hAnsi="Times New Roman"/>
          <w:sz w:val="24"/>
          <w:szCs w:val="24"/>
        </w:rPr>
        <w:t>   </w:t>
      </w:r>
    </w:p>
    <w:p w:rsidR="00164C9E" w:rsidRDefault="00164C9E" w:rsidP="00021619">
      <w:pPr>
        <w:pStyle w:val="HTMLBody"/>
        <w:rPr>
          <w:rStyle w:val="four"/>
        </w:rPr>
      </w:pPr>
    </w:p>
    <w:p w:rsidR="00164C9E" w:rsidRDefault="00164C9E" w:rsidP="00021619">
      <w:pPr>
        <w:pStyle w:val="HTMLBody"/>
        <w:rPr>
          <w:rStyle w:val="four"/>
        </w:rPr>
      </w:pPr>
    </w:p>
    <w:p w:rsidR="00164C9E" w:rsidRDefault="00164C9E" w:rsidP="00021619">
      <w:pPr>
        <w:pStyle w:val="HTMLBody"/>
        <w:rPr>
          <w:rStyle w:val="four"/>
        </w:rPr>
      </w:pPr>
    </w:p>
    <w:p w:rsidR="00164C9E" w:rsidRDefault="00164C9E"/>
    <w:p w:rsidR="00164C9E" w:rsidRDefault="00164C9E"/>
    <w:sectPr w:rsidR="00164C9E" w:rsidSect="00C16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C9E" w:rsidRDefault="00164C9E" w:rsidP="00021619">
      <w:r>
        <w:separator/>
      </w:r>
    </w:p>
  </w:endnote>
  <w:endnote w:type="continuationSeparator" w:id="1">
    <w:p w:rsidR="00164C9E" w:rsidRDefault="00164C9E" w:rsidP="00021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C9E" w:rsidRDefault="00164C9E" w:rsidP="00021619">
      <w:r>
        <w:separator/>
      </w:r>
    </w:p>
  </w:footnote>
  <w:footnote w:type="continuationSeparator" w:id="1">
    <w:p w:rsidR="00164C9E" w:rsidRDefault="00164C9E" w:rsidP="000216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412B4"/>
    <w:multiLevelType w:val="hybridMultilevel"/>
    <w:tmpl w:val="539ABA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EF01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4B3570"/>
    <w:multiLevelType w:val="multilevel"/>
    <w:tmpl w:val="26B8C91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A542D"/>
    <w:multiLevelType w:val="hybridMultilevel"/>
    <w:tmpl w:val="349EEBF2"/>
    <w:lvl w:ilvl="0" w:tplc="0F48B948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962CCE"/>
    <w:multiLevelType w:val="hybridMultilevel"/>
    <w:tmpl w:val="26B8C9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132250"/>
    <w:multiLevelType w:val="hybridMultilevel"/>
    <w:tmpl w:val="6954171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C4D6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157"/>
    <w:rsid w:val="00005700"/>
    <w:rsid w:val="00021619"/>
    <w:rsid w:val="000A7754"/>
    <w:rsid w:val="000D76A9"/>
    <w:rsid w:val="0012468C"/>
    <w:rsid w:val="00164C9E"/>
    <w:rsid w:val="002D0157"/>
    <w:rsid w:val="002D5E7E"/>
    <w:rsid w:val="002F5270"/>
    <w:rsid w:val="003478AA"/>
    <w:rsid w:val="00385D2A"/>
    <w:rsid w:val="003D1772"/>
    <w:rsid w:val="00752B25"/>
    <w:rsid w:val="007A4F1B"/>
    <w:rsid w:val="00884123"/>
    <w:rsid w:val="008E5CE2"/>
    <w:rsid w:val="00921D7D"/>
    <w:rsid w:val="00923FBC"/>
    <w:rsid w:val="00A20E1E"/>
    <w:rsid w:val="00AA213A"/>
    <w:rsid w:val="00B409A9"/>
    <w:rsid w:val="00BA505A"/>
    <w:rsid w:val="00C16B3E"/>
    <w:rsid w:val="00C267CE"/>
    <w:rsid w:val="00C535BE"/>
    <w:rsid w:val="00C86908"/>
    <w:rsid w:val="00DB49DE"/>
    <w:rsid w:val="00DD1BB3"/>
    <w:rsid w:val="00E11DDF"/>
    <w:rsid w:val="00E97F77"/>
    <w:rsid w:val="00F05E03"/>
    <w:rsid w:val="00F466DD"/>
    <w:rsid w:val="00F9603E"/>
    <w:rsid w:val="00FD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61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ur">
    <w:name w:val="four"/>
    <w:basedOn w:val="DefaultParagraphFont"/>
    <w:uiPriority w:val="99"/>
    <w:rsid w:val="002D0157"/>
    <w:rPr>
      <w:rFonts w:cs="Times New Roman"/>
    </w:rPr>
  </w:style>
  <w:style w:type="character" w:styleId="Strong">
    <w:name w:val="Strong"/>
    <w:basedOn w:val="DefaultParagraphFont"/>
    <w:uiPriority w:val="99"/>
    <w:qFormat/>
    <w:rsid w:val="002D0157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2D0157"/>
    <w:rPr>
      <w:rFonts w:cs="Times New Roman"/>
      <w:color w:val="0000FF"/>
      <w:u w:val="single"/>
    </w:rPr>
  </w:style>
  <w:style w:type="paragraph" w:customStyle="1" w:styleId="HTMLBody">
    <w:name w:val="HTML Body"/>
    <w:uiPriority w:val="99"/>
    <w:rsid w:val="00021619"/>
    <w:pPr>
      <w:autoSpaceDE w:val="0"/>
      <w:autoSpaceDN w:val="0"/>
      <w:adjustRightInd w:val="0"/>
    </w:pPr>
    <w:rPr>
      <w:rFonts w:ascii="Arial" w:eastAsia="Times New Roman" w:hAnsi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0216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161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216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21619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11D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468C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318</Words>
  <Characters>1814</Characters>
  <Application>Microsoft Office Outlook</Application>
  <DocSecurity>0</DocSecurity>
  <Lines>0</Lines>
  <Paragraphs>0</Paragraphs>
  <ScaleCrop>false</ScaleCrop>
  <Company>Worcester State College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Proposed MASCAC scouting and tape exchange policy:</dc:title>
  <dc:subject/>
  <dc:creator>David Lindberg</dc:creator>
  <cp:keywords/>
  <dc:description/>
  <cp:lastModifiedBy>abaumann</cp:lastModifiedBy>
  <cp:revision>3</cp:revision>
  <cp:lastPrinted>2008-03-10T18:11:00Z</cp:lastPrinted>
  <dcterms:created xsi:type="dcterms:W3CDTF">2008-06-13T15:48:00Z</dcterms:created>
  <dcterms:modified xsi:type="dcterms:W3CDTF">2008-06-20T15:20:00Z</dcterms:modified>
</cp:coreProperties>
</file>